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AAAB9" w14:textId="3E6DEC8A" w:rsidR="00D4594D" w:rsidRDefault="00AE0228"/>
    <w:p w14:paraId="5B144F93" w14:textId="6A74AD77" w:rsidR="009568EF" w:rsidRPr="00AC2592" w:rsidRDefault="00AC2592">
      <w:pPr>
        <w:rPr>
          <w:b/>
          <w:bCs/>
          <w:sz w:val="32"/>
          <w:szCs w:val="32"/>
        </w:rPr>
      </w:pPr>
      <w:r w:rsidRPr="00AC2592">
        <w:rPr>
          <w:b/>
          <w:bCs/>
          <w:sz w:val="32"/>
          <w:szCs w:val="32"/>
        </w:rPr>
        <w:t xml:space="preserve">Complete Domestic </w:t>
      </w:r>
      <w:r>
        <w:rPr>
          <w:b/>
          <w:bCs/>
          <w:sz w:val="32"/>
          <w:szCs w:val="32"/>
        </w:rPr>
        <w:t xml:space="preserve">Spectrum </w:t>
      </w:r>
      <w:r w:rsidRPr="00AC2592">
        <w:rPr>
          <w:b/>
          <w:bCs/>
          <w:sz w:val="32"/>
          <w:szCs w:val="32"/>
        </w:rPr>
        <w:t>Filtration System</w:t>
      </w:r>
      <w:r>
        <w:rPr>
          <w:b/>
          <w:bCs/>
          <w:sz w:val="32"/>
          <w:szCs w:val="32"/>
        </w:rPr>
        <w:t xml:space="preserve"> From Neptune </w:t>
      </w:r>
    </w:p>
    <w:p w14:paraId="61381263" w14:textId="0D6D9EC4" w:rsidR="009568EF" w:rsidRDefault="00AC2592">
      <w:r>
        <w:rPr>
          <w:noProof/>
        </w:rPr>
        <w:drawing>
          <wp:anchor distT="0" distB="0" distL="114300" distR="114300" simplePos="0" relativeHeight="251658240" behindDoc="0" locked="0" layoutInCell="1" allowOverlap="1" wp14:anchorId="734E1281" wp14:editId="7F95F4B4">
            <wp:simplePos x="0" y="0"/>
            <wp:positionH relativeFrom="column">
              <wp:posOffset>-375920</wp:posOffset>
            </wp:positionH>
            <wp:positionV relativeFrom="paragraph">
              <wp:posOffset>186690</wp:posOffset>
            </wp:positionV>
            <wp:extent cx="6738620" cy="7553960"/>
            <wp:effectExtent l="0" t="0" r="5080" b="2540"/>
            <wp:wrapThrough wrapText="bothSides">
              <wp:wrapPolygon edited="0">
                <wp:start x="0" y="0"/>
                <wp:lineTo x="0" y="21571"/>
                <wp:lineTo x="21576" y="21571"/>
                <wp:lineTo x="21576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8EF" w:rsidSect="009568EF">
      <w:headerReference w:type="first" r:id="rId7"/>
      <w:footerReference w:type="firs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E14DA" w14:textId="77777777" w:rsidR="00AE0228" w:rsidRDefault="00AE0228" w:rsidP="009568EF">
      <w:r>
        <w:separator/>
      </w:r>
    </w:p>
  </w:endnote>
  <w:endnote w:type="continuationSeparator" w:id="0">
    <w:p w14:paraId="275746A6" w14:textId="77777777" w:rsidR="00AE0228" w:rsidRDefault="00AE0228" w:rsidP="00956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opperplate">
    <w:altName w:val="Copperplate"/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C84D" w14:textId="77777777" w:rsidR="009568EF" w:rsidRPr="001D3FD5" w:rsidRDefault="009568EF" w:rsidP="009568EF">
    <w:pPr>
      <w:jc w:val="center"/>
      <w:rPr>
        <w:sz w:val="28"/>
        <w:szCs w:val="28"/>
      </w:rPr>
    </w:pPr>
    <w:r w:rsidRPr="001D3FD5">
      <w:rPr>
        <w:sz w:val="28"/>
        <w:szCs w:val="28"/>
      </w:rPr>
      <w:t>Company Registration</w:t>
    </w:r>
    <w:r>
      <w:rPr>
        <w:sz w:val="28"/>
        <w:szCs w:val="28"/>
      </w:rPr>
      <w:t xml:space="preserve">:  </w:t>
    </w:r>
    <w:r w:rsidRPr="001D3FD5">
      <w:rPr>
        <w:sz w:val="28"/>
        <w:szCs w:val="28"/>
      </w:rPr>
      <w:t>11387683</w:t>
    </w:r>
    <w:r>
      <w:rPr>
        <w:sz w:val="28"/>
        <w:szCs w:val="28"/>
      </w:rPr>
      <w:t xml:space="preserve"> : </w:t>
    </w:r>
    <w:r w:rsidRPr="001D3FD5">
      <w:rPr>
        <w:sz w:val="28"/>
        <w:szCs w:val="28"/>
      </w:rPr>
      <w:t>VAT number</w:t>
    </w:r>
    <w:r>
      <w:rPr>
        <w:sz w:val="28"/>
        <w:szCs w:val="28"/>
      </w:rPr>
      <w:t xml:space="preserve">:  </w:t>
    </w:r>
    <w:r w:rsidRPr="001D3FD5">
      <w:rPr>
        <w:color w:val="000000"/>
        <w:sz w:val="28"/>
        <w:szCs w:val="28"/>
      </w:rPr>
      <w:t>304 9671 96</w:t>
    </w:r>
  </w:p>
  <w:p w14:paraId="618D20A4" w14:textId="77777777" w:rsidR="009568EF" w:rsidRPr="009568EF" w:rsidRDefault="009568EF" w:rsidP="00956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1CB22" w14:textId="77777777" w:rsidR="00AE0228" w:rsidRDefault="00AE0228" w:rsidP="009568EF">
      <w:r>
        <w:separator/>
      </w:r>
    </w:p>
  </w:footnote>
  <w:footnote w:type="continuationSeparator" w:id="0">
    <w:p w14:paraId="5CA7A562" w14:textId="77777777" w:rsidR="00AE0228" w:rsidRDefault="00AE0228" w:rsidP="00956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E126" w14:textId="59600175" w:rsidR="009568EF" w:rsidRDefault="00952B13" w:rsidP="009568EF">
    <w:pPr>
      <w:pStyle w:val="Footer"/>
      <w:rPr>
        <w:rFonts w:ascii="Copperplate" w:hAnsi="Copperplate"/>
        <w:sz w:val="16"/>
        <w:szCs w:val="16"/>
      </w:rPr>
    </w:pPr>
    <w:r w:rsidRPr="00D46F43">
      <w:rPr>
        <w:noProof/>
      </w:rPr>
      <w:drawing>
        <wp:anchor distT="0" distB="0" distL="114300" distR="114300" simplePos="0" relativeHeight="251661312" behindDoc="0" locked="0" layoutInCell="1" allowOverlap="1" wp14:anchorId="0DF0ACDB" wp14:editId="7FA96ECB">
          <wp:simplePos x="0" y="0"/>
          <wp:positionH relativeFrom="column">
            <wp:posOffset>4544899</wp:posOffset>
          </wp:positionH>
          <wp:positionV relativeFrom="paragraph">
            <wp:posOffset>-213995</wp:posOffset>
          </wp:positionV>
          <wp:extent cx="1042670" cy="1067435"/>
          <wp:effectExtent l="0" t="0" r="0" b="0"/>
          <wp:wrapThrough wrapText="bothSides">
            <wp:wrapPolygon edited="0">
              <wp:start x="0" y="0"/>
              <wp:lineTo x="0" y="21330"/>
              <wp:lineTo x="21311" y="21330"/>
              <wp:lineTo x="2131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670" cy="1067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" w:hAnsi="Copperplate"/>
        <w:noProof/>
        <w:sz w:val="16"/>
        <w:szCs w:val="16"/>
        <w:lang w:eastAsia="en-GB"/>
      </w:rPr>
      <w:drawing>
        <wp:anchor distT="0" distB="0" distL="114300" distR="114300" simplePos="0" relativeHeight="251659264" behindDoc="1" locked="0" layoutInCell="1" allowOverlap="1" wp14:anchorId="00780F1C" wp14:editId="58273ABF">
          <wp:simplePos x="0" y="0"/>
          <wp:positionH relativeFrom="column">
            <wp:posOffset>-213302</wp:posOffset>
          </wp:positionH>
          <wp:positionV relativeFrom="paragraph">
            <wp:posOffset>-108585</wp:posOffset>
          </wp:positionV>
          <wp:extent cx="1579245" cy="899795"/>
          <wp:effectExtent l="0" t="0" r="0" b="1905"/>
          <wp:wrapTight wrapText="bothSides">
            <wp:wrapPolygon edited="0">
              <wp:start x="0" y="0"/>
              <wp:lineTo x="0" y="21341"/>
              <wp:lineTo x="21366" y="21341"/>
              <wp:lineTo x="2136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ess Logo DWT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24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2F389D" w14:textId="1ED970D0" w:rsidR="009568EF" w:rsidRDefault="009568EF" w:rsidP="009568EF">
    <w:pPr>
      <w:pStyle w:val="Footer"/>
      <w:jc w:val="center"/>
      <w:rPr>
        <w:rFonts w:ascii="Copperplate" w:hAnsi="Copperplate"/>
        <w:sz w:val="16"/>
        <w:szCs w:val="16"/>
      </w:rPr>
    </w:pPr>
  </w:p>
  <w:p w14:paraId="2D9B8F4A" w14:textId="462325F3" w:rsidR="009568EF" w:rsidRDefault="00952B13" w:rsidP="009568EF">
    <w:pPr>
      <w:pStyle w:val="Footer"/>
      <w:jc w:val="center"/>
      <w:rPr>
        <w:rFonts w:ascii="Copperplate" w:hAnsi="Copperplate"/>
        <w:sz w:val="16"/>
        <w:szCs w:val="16"/>
      </w:rPr>
    </w:pPr>
    <w:r w:rsidRPr="00952B13">
      <w:rPr>
        <w:rFonts w:cs="Times New Roman"/>
        <w:sz w:val="48"/>
        <w:szCs w:val="48"/>
      </w:rPr>
      <w:t>NEPTUNE</w:t>
    </w:r>
  </w:p>
  <w:p w14:paraId="43D4E2D3" w14:textId="1DF2C816" w:rsidR="009568EF" w:rsidRDefault="009568EF" w:rsidP="009568EF">
    <w:pPr>
      <w:pStyle w:val="Footer"/>
      <w:jc w:val="center"/>
      <w:rPr>
        <w:rFonts w:ascii="Copperplate" w:hAnsi="Copperplate"/>
        <w:sz w:val="16"/>
        <w:szCs w:val="16"/>
      </w:rPr>
    </w:pPr>
  </w:p>
  <w:p w14:paraId="04D78F4F" w14:textId="74F8E752" w:rsidR="009568EF" w:rsidRDefault="00952B13" w:rsidP="00952B13">
    <w:pPr>
      <w:pStyle w:val="Footer"/>
      <w:jc w:val="center"/>
      <w:rPr>
        <w:rFonts w:cs="Times New Roman"/>
        <w:sz w:val="32"/>
        <w:szCs w:val="32"/>
      </w:rPr>
    </w:pPr>
    <w:r w:rsidRPr="00952B13">
      <w:rPr>
        <w:rFonts w:cs="Times New Roman"/>
        <w:sz w:val="32"/>
        <w:szCs w:val="32"/>
      </w:rPr>
      <w:t>One Stop For All Your Filtration</w:t>
    </w:r>
  </w:p>
  <w:p w14:paraId="1570D782" w14:textId="77777777" w:rsidR="009568EF" w:rsidRDefault="009568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B13"/>
    <w:rsid w:val="000717DA"/>
    <w:rsid w:val="002D164E"/>
    <w:rsid w:val="003442FF"/>
    <w:rsid w:val="003732B1"/>
    <w:rsid w:val="003745BD"/>
    <w:rsid w:val="003766AC"/>
    <w:rsid w:val="00450C41"/>
    <w:rsid w:val="0049760B"/>
    <w:rsid w:val="005E0090"/>
    <w:rsid w:val="0062246F"/>
    <w:rsid w:val="006A15A5"/>
    <w:rsid w:val="00722DB2"/>
    <w:rsid w:val="00807000"/>
    <w:rsid w:val="008D5154"/>
    <w:rsid w:val="00952B13"/>
    <w:rsid w:val="009568EF"/>
    <w:rsid w:val="009B1111"/>
    <w:rsid w:val="00AC2592"/>
    <w:rsid w:val="00AE0228"/>
    <w:rsid w:val="00C94DA8"/>
    <w:rsid w:val="00D34CE7"/>
    <w:rsid w:val="00D74F96"/>
    <w:rsid w:val="00EB2FFF"/>
    <w:rsid w:val="00F67EC3"/>
    <w:rsid w:val="00F91B8A"/>
    <w:rsid w:val="00FB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73633"/>
  <w14:defaultImageDpi w14:val="32767"/>
  <w15:chartTrackingRefBased/>
  <w15:docId w15:val="{A54B4CBC-FF09-AD4F-A126-5B49DFD5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color w:val="000000" w:themeColor="text1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8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8EF"/>
  </w:style>
  <w:style w:type="paragraph" w:styleId="Footer">
    <w:name w:val="footer"/>
    <w:basedOn w:val="Normal"/>
    <w:link w:val="FooterChar"/>
    <w:uiPriority w:val="99"/>
    <w:unhideWhenUsed/>
    <w:rsid w:val="009568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8EF"/>
  </w:style>
  <w:style w:type="character" w:styleId="Hyperlink">
    <w:name w:val="Hyperlink"/>
    <w:basedOn w:val="DefaultParagraphFont"/>
    <w:uiPriority w:val="99"/>
    <w:unhideWhenUsed/>
    <w:rsid w:val="009568E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8E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164E"/>
    <w:pPr>
      <w:spacing w:before="100" w:beforeAutospacing="1" w:after="100" w:afterAutospacing="1"/>
    </w:pPr>
    <w:rPr>
      <w:rFonts w:eastAsia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3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4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8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4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9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4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0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0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3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6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8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9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4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9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4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5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5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9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03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6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97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1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94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8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0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entappin/Library/Group%20Containers/UBF8T346G9.Office/User%20Content.localized/Templates.localized/A4%20Header%201st%20page%20only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Header 1st page only .dotx</Template>
  <TotalTime>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2022-04-18T10:37:00Z</dcterms:created>
  <dcterms:modified xsi:type="dcterms:W3CDTF">2022-04-18T10:38:00Z</dcterms:modified>
</cp:coreProperties>
</file>